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CA6" w:rsidRDefault="001B3CA6">
      <w:r w:rsidRPr="001B3CA6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3385185</wp:posOffset>
            </wp:positionH>
            <wp:positionV relativeFrom="paragraph">
              <wp:posOffset>17145</wp:posOffset>
            </wp:positionV>
            <wp:extent cx="3249295" cy="3842385"/>
            <wp:effectExtent l="0" t="0" r="8255" b="5715"/>
            <wp:wrapSquare wrapText="bothSides"/>
            <wp:docPr id="3" name="Picture 3" descr="D:\Website Photos\snow\Chloe &amp; Megan S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bsite Photos\snow\Chloe &amp; Megan Sno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B3CA6" w:rsidRPr="001B3CA6" w:rsidRDefault="001B3CA6" w:rsidP="001B3CA6">
      <w:r w:rsidRPr="001B3CA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215265</wp:posOffset>
            </wp:positionV>
            <wp:extent cx="3898900" cy="2926080"/>
            <wp:effectExtent l="0" t="8890" r="0" b="0"/>
            <wp:wrapSquare wrapText="bothSides"/>
            <wp:docPr id="1" name="Picture 1" descr="D:\Website Photos\snow\20210124_11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site Photos\snow\20210124_112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89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CA6" w:rsidRPr="001B3CA6" w:rsidRDefault="001B3CA6" w:rsidP="001B3CA6"/>
    <w:p w:rsidR="001B3CA6" w:rsidRPr="001B3CA6" w:rsidRDefault="001B3CA6" w:rsidP="001B3CA6"/>
    <w:p w:rsidR="001B3CA6" w:rsidRPr="001B3CA6" w:rsidRDefault="001B3CA6" w:rsidP="001B3CA6"/>
    <w:p w:rsidR="001B3CA6" w:rsidRPr="001B3CA6" w:rsidRDefault="001B3CA6" w:rsidP="001B3CA6"/>
    <w:p w:rsidR="001B3CA6" w:rsidRPr="001B3CA6" w:rsidRDefault="001B3CA6" w:rsidP="001B3CA6"/>
    <w:p w:rsidR="001B3CA6" w:rsidRPr="001B3CA6" w:rsidRDefault="001B3CA6" w:rsidP="001B3CA6"/>
    <w:p w:rsidR="001B3CA6" w:rsidRPr="001B3CA6" w:rsidRDefault="001B3CA6" w:rsidP="001B3CA6"/>
    <w:p w:rsidR="001B3CA6" w:rsidRPr="001B3CA6" w:rsidRDefault="001B3CA6" w:rsidP="001B3CA6"/>
    <w:p w:rsidR="001B3CA6" w:rsidRPr="001B3CA6" w:rsidRDefault="001B3CA6" w:rsidP="001B3CA6"/>
    <w:p w:rsidR="001B3CA6" w:rsidRPr="001B3CA6" w:rsidRDefault="001B3CA6" w:rsidP="001B3CA6"/>
    <w:p w:rsidR="001B3CA6" w:rsidRPr="001B3CA6" w:rsidRDefault="001B3CA6" w:rsidP="001B3CA6"/>
    <w:p w:rsidR="001B3CA6" w:rsidRPr="001B3CA6" w:rsidRDefault="001B3CA6" w:rsidP="001B3CA6"/>
    <w:p w:rsidR="001B3CA6" w:rsidRPr="001B3CA6" w:rsidRDefault="001B3CA6" w:rsidP="001B3CA6"/>
    <w:p w:rsidR="00042A21" w:rsidRDefault="001B3CA6" w:rsidP="001B3CA6">
      <w:pPr>
        <w:tabs>
          <w:tab w:val="left" w:pos="3226"/>
        </w:tabs>
        <w:jc w:val="center"/>
        <w:rPr>
          <w:rFonts w:ascii="Comic Sans MS" w:hAnsi="Comic Sans MS"/>
          <w:color w:val="0070C0"/>
          <w:sz w:val="72"/>
          <w:szCs w:val="72"/>
        </w:rPr>
      </w:pPr>
      <w:r w:rsidRPr="001B3CA6">
        <w:rPr>
          <w:rFonts w:ascii="Comic Sans MS" w:hAnsi="Comic Sans MS"/>
          <w:color w:val="0070C0"/>
          <w:sz w:val="72"/>
          <w:szCs w:val="72"/>
        </w:rPr>
        <w:t>Fun in the Snow</w:t>
      </w:r>
    </w:p>
    <w:p w:rsidR="001B3CA6" w:rsidRPr="001B3CA6" w:rsidRDefault="001B3CA6" w:rsidP="001B3CA6">
      <w:pPr>
        <w:tabs>
          <w:tab w:val="left" w:pos="3226"/>
        </w:tabs>
        <w:jc w:val="center"/>
        <w:rPr>
          <w:rFonts w:ascii="Comic Sans MS" w:hAnsi="Comic Sans MS"/>
          <w:sz w:val="72"/>
          <w:szCs w:val="72"/>
        </w:rPr>
      </w:pPr>
      <w:bookmarkStart w:id="0" w:name="_GoBack"/>
      <w:r w:rsidRPr="001B3CA6">
        <w:rPr>
          <w:rFonts w:ascii="Comic Sans MS" w:hAnsi="Comic Sans MS"/>
          <w:noProof/>
          <w:sz w:val="72"/>
          <w:szCs w:val="72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852170</wp:posOffset>
            </wp:positionV>
            <wp:extent cx="3618865" cy="2715260"/>
            <wp:effectExtent l="0" t="5397" r="0" b="0"/>
            <wp:wrapSquare wrapText="bothSides"/>
            <wp:docPr id="4" name="Picture 4" descr="D:\Website Photos\snow\20210124_13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bsite Photos\snow\20210124_130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886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1B3CA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861060</wp:posOffset>
            </wp:positionV>
            <wp:extent cx="3738245" cy="2805430"/>
            <wp:effectExtent l="9208" t="0" r="4762" b="4763"/>
            <wp:wrapSquare wrapText="bothSides"/>
            <wp:docPr id="2" name="Picture 2" descr="D:\Website Photos\snow\20210124_11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site Photos\snow\20210124_113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824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3CA6" w:rsidRPr="001B3CA6" w:rsidSect="001B3C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CA6"/>
    <w:rsid w:val="001B3CA6"/>
    <w:rsid w:val="00352F3C"/>
    <w:rsid w:val="00D7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EC496"/>
  <w15:chartTrackingRefBased/>
  <w15:docId w15:val="{0F892229-C3C1-4B6B-B78A-B79548245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B10E7B0A</Template>
  <TotalTime>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Maginnis</dc:creator>
  <cp:keywords/>
  <dc:description/>
  <cp:lastModifiedBy>N Maginnis</cp:lastModifiedBy>
  <cp:revision>1</cp:revision>
  <dcterms:created xsi:type="dcterms:W3CDTF">2021-01-27T20:41:00Z</dcterms:created>
  <dcterms:modified xsi:type="dcterms:W3CDTF">2021-01-27T20:46:00Z</dcterms:modified>
</cp:coreProperties>
</file>